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494" w:rsidRDefault="003B6654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0494" w:rsidRDefault="00C80494"/>
    <w:p w:rsidR="00C80494" w:rsidRDefault="003B6654">
      <w:pPr>
        <w:ind w:left="3540" w:firstLine="708"/>
      </w:pPr>
      <w:r>
        <w:t xml:space="preserve">                     </w:t>
      </w:r>
      <w:proofErr w:type="spellStart"/>
      <w:r>
        <w:t>Exma</w:t>
      </w:r>
      <w:proofErr w:type="spellEnd"/>
      <w:r>
        <w:t xml:space="preserve"> Senhora </w:t>
      </w:r>
    </w:p>
    <w:p w:rsidR="00C80494" w:rsidRDefault="003B6654">
      <w:pPr>
        <w:ind w:left="3540" w:firstLine="708"/>
      </w:pPr>
      <w:r>
        <w:t xml:space="preserve">                </w:t>
      </w:r>
      <w:r w:rsidR="00DA61A8">
        <w:t xml:space="preserve">    Diretora do Agrupamento de Escolas Sá da</w:t>
      </w:r>
      <w:r>
        <w:t xml:space="preserve"> Bandeira</w:t>
      </w:r>
    </w:p>
    <w:p w:rsidR="00C80494" w:rsidRDefault="003B6654">
      <w:pPr>
        <w:ind w:left="3540" w:firstLine="708"/>
      </w:pPr>
      <w:r>
        <w:t xml:space="preserve">                    Santarém </w:t>
      </w:r>
    </w:p>
    <w:p w:rsidR="00C80494" w:rsidRDefault="003B6654">
      <w:pPr>
        <w:ind w:left="3540" w:firstLine="708"/>
      </w:pPr>
      <w:r>
        <w:t xml:space="preserve">                     </w:t>
      </w:r>
    </w:p>
    <w:p w:rsidR="00C80494" w:rsidRDefault="003B6654">
      <w:pPr>
        <w:ind w:left="3540" w:firstLine="708"/>
      </w:pPr>
      <w:r>
        <w:t xml:space="preserve">                                                                             </w:t>
      </w:r>
      <w:r>
        <w:tab/>
      </w:r>
    </w:p>
    <w:p w:rsidR="00C80494" w:rsidRDefault="003B6654">
      <w:pPr>
        <w:ind w:left="3261"/>
      </w:pPr>
      <w:r>
        <w:t xml:space="preserve">                      REQUERIMENTO</w:t>
      </w:r>
    </w:p>
    <w:p w:rsidR="00DA61A8" w:rsidRDefault="00DA61A8">
      <w:pPr>
        <w:ind w:left="3261"/>
      </w:pPr>
    </w:p>
    <w:p w:rsidR="00C80494" w:rsidRDefault="00C80494">
      <w:pPr>
        <w:ind w:left="3261"/>
        <w:jc w:val="both"/>
      </w:pPr>
    </w:p>
    <w:p w:rsidR="00C80494" w:rsidRDefault="003B6654" w:rsidP="00DA61A8">
      <w:pPr>
        <w:spacing w:line="360" w:lineRule="auto"/>
        <w:ind w:left="284" w:right="425"/>
        <w:jc w:val="both"/>
      </w:pPr>
      <w:r>
        <w:t>Eu,_______________________________________________________________________</w:t>
      </w:r>
      <w:r w:rsidR="00DA61A8">
        <w:t>________</w:t>
      </w:r>
      <w:r>
        <w:t>________,</w:t>
      </w:r>
      <w:r w:rsidR="00DA61A8">
        <w:t xml:space="preserve"> </w:t>
      </w:r>
      <w:r>
        <w:t>Encarregado(a)</w:t>
      </w:r>
      <w:r w:rsidR="00DA61A8">
        <w:t xml:space="preserve"> </w:t>
      </w:r>
      <w:r>
        <w:t>de Educação,</w:t>
      </w:r>
      <w:r w:rsidR="00DA61A8">
        <w:t xml:space="preserve"> </w:t>
      </w:r>
      <w:r>
        <w:t>do(a)aluno(a)</w:t>
      </w:r>
      <w:r w:rsidR="00DA61A8">
        <w:t xml:space="preserve"> </w:t>
      </w:r>
      <w:r>
        <w:t>__</w:t>
      </w:r>
      <w:r>
        <w:t>____________________________________________________,</w:t>
      </w:r>
      <w:r w:rsidR="00DA61A8">
        <w:t xml:space="preserve"> </w:t>
      </w:r>
      <w:r>
        <w:t>da Escola Secundária Sá da Bandeira, a frequentar o________º</w:t>
      </w:r>
      <w:r w:rsidR="00DA61A8">
        <w:t xml:space="preserve"> </w:t>
      </w:r>
      <w:r>
        <w:t>Ano, Turma</w:t>
      </w:r>
      <w:r w:rsidR="00DA61A8">
        <w:t xml:space="preserve"> </w:t>
      </w:r>
      <w:r>
        <w:t>________,</w:t>
      </w:r>
      <w:r w:rsidR="00DA61A8">
        <w:t xml:space="preserve"> </w:t>
      </w:r>
      <w:r>
        <w:t>com  Escalão</w:t>
      </w:r>
      <w:r w:rsidR="00DA61A8">
        <w:t xml:space="preserve"> </w:t>
      </w:r>
      <w:r>
        <w:t>_____ dos auxílios económicos, vem requerer a V.Exª a concessão da Bolsa de Mérito, com base no Despachonº8452-A</w:t>
      </w:r>
      <w:r>
        <w:t>/2015 de 31 de Julho, com as alterações posteriormente introduzidas pelo Despacho</w:t>
      </w:r>
      <w:r w:rsidR="002E41F1">
        <w:t xml:space="preserve"> </w:t>
      </w:r>
      <w:bookmarkStart w:id="0" w:name="_GoBack"/>
      <w:bookmarkEnd w:id="0"/>
      <w:r>
        <w:t>nº5296/2017 de Junho e do Despacho nº7255/2018 de 31 de Julho, de acordo com previsto no artº14º.dos Despachos supramencionados.</w:t>
      </w:r>
    </w:p>
    <w:p w:rsidR="00C80494" w:rsidRDefault="00C80494">
      <w:pPr>
        <w:spacing w:line="360" w:lineRule="auto"/>
        <w:ind w:right="-1135"/>
        <w:jc w:val="both"/>
      </w:pPr>
    </w:p>
    <w:p w:rsidR="00C80494" w:rsidRDefault="003B6654">
      <w:pPr>
        <w:spacing w:line="360" w:lineRule="auto"/>
        <w:ind w:right="-1135"/>
        <w:jc w:val="both"/>
      </w:pPr>
      <w:r>
        <w:t xml:space="preserve">       Santarém______ de ______________ </w:t>
      </w:r>
      <w:proofErr w:type="spellStart"/>
      <w:r>
        <w:t>de</w:t>
      </w:r>
      <w:proofErr w:type="spellEnd"/>
      <w:r>
        <w:t xml:space="preserve"> 20</w:t>
      </w:r>
      <w:r>
        <w:t>26</w:t>
      </w:r>
    </w:p>
    <w:p w:rsidR="00C80494" w:rsidRDefault="00C80494">
      <w:pPr>
        <w:ind w:left="-1276" w:right="-1135"/>
        <w:jc w:val="both"/>
      </w:pPr>
    </w:p>
    <w:p w:rsidR="00C80494" w:rsidRDefault="00C80494">
      <w:pPr>
        <w:ind w:left="-1276" w:right="-1135"/>
        <w:jc w:val="both"/>
      </w:pPr>
    </w:p>
    <w:p w:rsidR="00C80494" w:rsidRDefault="00C80494">
      <w:pPr>
        <w:ind w:left="-1276" w:right="-1135"/>
        <w:jc w:val="both"/>
      </w:pPr>
    </w:p>
    <w:p w:rsidR="00C80494" w:rsidRDefault="003B6654">
      <w:pPr>
        <w:ind w:left="-1276" w:right="-1135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Pede Deferimento</w:t>
      </w:r>
    </w:p>
    <w:p w:rsidR="00C80494" w:rsidRDefault="003B6654">
      <w:pPr>
        <w:ind w:left="-1276" w:right="-1135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sectPr w:rsidR="00C80494">
      <w:pgSz w:w="11906" w:h="16838"/>
      <w:pgMar w:top="1417" w:right="424" w:bottom="141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654" w:rsidRDefault="003B6654">
      <w:pPr>
        <w:spacing w:after="0" w:line="240" w:lineRule="auto"/>
      </w:pPr>
      <w:r>
        <w:separator/>
      </w:r>
    </w:p>
  </w:endnote>
  <w:endnote w:type="continuationSeparator" w:id="0">
    <w:p w:rsidR="003B6654" w:rsidRDefault="003B6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654" w:rsidRDefault="003B665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B6654" w:rsidRDefault="003B66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80494"/>
    <w:rsid w:val="002E41F1"/>
    <w:rsid w:val="003B6654"/>
    <w:rsid w:val="00C80494"/>
    <w:rsid w:val="00DA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t-P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t-P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835</Characters>
  <Application>Microsoft Office Word</Application>
  <DocSecurity>0</DocSecurity>
  <Lines>139</Lines>
  <Paragraphs>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ASE1</dc:creator>
  <cp:lastModifiedBy>ALUNO</cp:lastModifiedBy>
  <cp:revision>3</cp:revision>
  <cp:lastPrinted>2025-09-16T10:16:00Z</cp:lastPrinted>
  <dcterms:created xsi:type="dcterms:W3CDTF">2026-09-24T16:35:00Z</dcterms:created>
  <dcterms:modified xsi:type="dcterms:W3CDTF">2026-09-24T16:35:00Z</dcterms:modified>
</cp:coreProperties>
</file>